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EC" w:rsidRDefault="002E2EEC" w:rsidP="002E2EEC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A345D">
        <w:rPr>
          <w:rFonts w:ascii="方正小标宋_GBK" w:eastAsia="方正小标宋_GBK" w:hAnsi="Times New Roman" w:cs="Times New Roman" w:hint="eastAsia"/>
          <w:sz w:val="44"/>
          <w:szCs w:val="44"/>
        </w:rPr>
        <w:t>关于进一步</w:t>
      </w:r>
      <w:proofErr w:type="gramStart"/>
      <w:r w:rsidRPr="008A345D">
        <w:rPr>
          <w:rFonts w:ascii="方正小标宋_GBK" w:eastAsia="方正小标宋_GBK" w:hAnsi="Times New Roman" w:cs="Times New Roman" w:hint="eastAsia"/>
          <w:sz w:val="44"/>
          <w:szCs w:val="44"/>
        </w:rPr>
        <w:t>推进局</w:t>
      </w:r>
      <w:proofErr w:type="gramEnd"/>
      <w:r w:rsidRPr="008A345D">
        <w:rPr>
          <w:rFonts w:ascii="方正小标宋_GBK" w:eastAsia="方正小标宋_GBK" w:hAnsi="Times New Roman" w:cs="Times New Roman" w:hint="eastAsia"/>
          <w:sz w:val="44"/>
          <w:szCs w:val="44"/>
        </w:rPr>
        <w:t>“互联网+监管”工作</w:t>
      </w:r>
    </w:p>
    <w:p w:rsidR="002E2EEC" w:rsidRPr="008A345D" w:rsidRDefault="002E2EEC" w:rsidP="002E2EEC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8A345D">
        <w:rPr>
          <w:rFonts w:ascii="方正小标宋_GBK" w:eastAsia="方正小标宋_GBK" w:hAnsi="Times New Roman" w:cs="Times New Roman" w:hint="eastAsia"/>
          <w:sz w:val="44"/>
          <w:szCs w:val="44"/>
        </w:rPr>
        <w:t>的通知</w:t>
      </w:r>
    </w:p>
    <w:p w:rsidR="002E2EEC" w:rsidRPr="008A345D" w:rsidRDefault="002E2EEC" w:rsidP="002E2EEC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2E2EEC" w:rsidRPr="008A345D" w:rsidRDefault="002E2EEC" w:rsidP="002E2EEC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8A345D">
        <w:rPr>
          <w:rFonts w:ascii="Times New Roman" w:eastAsia="方正仿宋_GBK" w:hAnsi="Times New Roman" w:cs="Times New Roman"/>
          <w:sz w:val="32"/>
          <w:szCs w:val="32"/>
        </w:rPr>
        <w:t>区交通综合行政执法大队、区港航中心：</w:t>
      </w:r>
    </w:p>
    <w:p w:rsidR="002E2EEC" w:rsidRPr="008A345D" w:rsidRDefault="002E2EEC" w:rsidP="002E2EE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A345D">
        <w:rPr>
          <w:rFonts w:ascii="Times New Roman" w:eastAsia="方正仿宋_GBK" w:hAnsi="Times New Roman" w:cs="Times New Roman"/>
          <w:sz w:val="32"/>
          <w:szCs w:val="32"/>
        </w:rPr>
        <w:t>根据市交通</w:t>
      </w:r>
      <w:proofErr w:type="gramStart"/>
      <w:r w:rsidRPr="008A345D">
        <w:rPr>
          <w:rFonts w:ascii="Times New Roman" w:eastAsia="方正仿宋_GBK" w:hAnsi="Times New Roman" w:cs="Times New Roman"/>
          <w:sz w:val="32"/>
          <w:szCs w:val="32"/>
        </w:rPr>
        <w:t>运输局半年度</w:t>
      </w:r>
      <w:proofErr w:type="gramEnd"/>
      <w:r w:rsidRPr="008A345D">
        <w:rPr>
          <w:rFonts w:ascii="Times New Roman" w:eastAsia="方正仿宋_GBK" w:hAnsi="Times New Roman" w:cs="Times New Roman"/>
          <w:sz w:val="32"/>
          <w:szCs w:val="32"/>
        </w:rPr>
        <w:t>法制审批工作督导反馈及区行政</w:t>
      </w:r>
      <w:proofErr w:type="gramStart"/>
      <w:r w:rsidRPr="008A345D">
        <w:rPr>
          <w:rFonts w:ascii="Times New Roman" w:eastAsia="方正仿宋_GBK" w:hAnsi="Times New Roman" w:cs="Times New Roman"/>
          <w:sz w:val="32"/>
          <w:szCs w:val="32"/>
        </w:rPr>
        <w:t>审批局</w:t>
      </w:r>
      <w:proofErr w:type="gramEnd"/>
      <w:r w:rsidRPr="008A345D">
        <w:rPr>
          <w:rFonts w:ascii="Times New Roman" w:eastAsia="方正仿宋_GBK" w:hAnsi="Times New Roman" w:cs="Times New Roman"/>
          <w:sz w:val="32"/>
          <w:szCs w:val="32"/>
        </w:rPr>
        <w:t xml:space="preserve"> “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互联网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+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监管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的工作通报精神，目前我局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互联网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+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监管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工作认领的检查事项年度内还未全覆盖，（其中：大队需检查事项为附件监管事项序号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8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9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；</w:t>
      </w:r>
      <w:proofErr w:type="gramStart"/>
      <w:r w:rsidRPr="008A345D">
        <w:rPr>
          <w:rFonts w:ascii="Times New Roman" w:eastAsia="方正仿宋_GBK" w:hAnsi="Times New Roman" w:cs="Times New Roman"/>
          <w:sz w:val="32"/>
          <w:szCs w:val="32"/>
        </w:rPr>
        <w:t>港航需检查</w:t>
      </w:r>
      <w:proofErr w:type="gramEnd"/>
      <w:r w:rsidRPr="008A345D">
        <w:rPr>
          <w:rFonts w:ascii="Times New Roman" w:eastAsia="方正仿宋_GBK" w:hAnsi="Times New Roman" w:cs="Times New Roman"/>
          <w:sz w:val="32"/>
          <w:szCs w:val="32"/>
        </w:rPr>
        <w:t>事项为附件监管事项序号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12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13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14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15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16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17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18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、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19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。）</w:t>
      </w:r>
    </w:p>
    <w:p w:rsidR="002E2EEC" w:rsidRDefault="002E2EEC" w:rsidP="002E2EE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A345D">
        <w:rPr>
          <w:rFonts w:ascii="Times New Roman" w:eastAsia="方正仿宋_GBK" w:hAnsi="Times New Roman" w:cs="Times New Roman"/>
          <w:sz w:val="32"/>
          <w:szCs w:val="32"/>
        </w:rPr>
        <w:t>请大队、港航根据各自职责分工，在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8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30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日前完成检查事项全覆盖。</w:t>
      </w:r>
    </w:p>
    <w:p w:rsidR="002E2EEC" w:rsidRPr="008A345D" w:rsidRDefault="002E2EEC" w:rsidP="002E2EE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2E2EEC" w:rsidRPr="008A345D" w:rsidRDefault="002E2EEC" w:rsidP="002E2EE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8A345D">
        <w:rPr>
          <w:rFonts w:ascii="Times New Roman" w:eastAsia="方正仿宋_GBK" w:hAnsi="Times New Roman" w:cs="Times New Roman"/>
          <w:sz w:val="32"/>
          <w:szCs w:val="32"/>
        </w:rPr>
        <w:t>附件：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互联网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+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监管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8A345D">
        <w:rPr>
          <w:rFonts w:ascii="Times New Roman" w:eastAsia="方正仿宋_GBK" w:hAnsi="Times New Roman" w:cs="Times New Roman"/>
          <w:sz w:val="32"/>
          <w:szCs w:val="32"/>
        </w:rPr>
        <w:t>我局所有监管事项目录</w:t>
      </w:r>
    </w:p>
    <w:p w:rsidR="00466ADE" w:rsidRPr="008939A5" w:rsidRDefault="00466ADE" w:rsidP="008939A5">
      <w:pPr>
        <w:spacing w:line="560" w:lineRule="atLeast"/>
        <w:ind w:firstLineChars="200" w:firstLine="880"/>
        <w:rPr>
          <w:rFonts w:ascii="Times New Roman" w:eastAsia="方正小标宋_GBK" w:hAnsi="Times New Roman" w:cs="Times New Roman"/>
          <w:sz w:val="44"/>
          <w:szCs w:val="44"/>
        </w:rPr>
      </w:pPr>
    </w:p>
    <w:p w:rsidR="008939A5" w:rsidRPr="008939A5" w:rsidRDefault="008939A5" w:rsidP="008939A5">
      <w:pPr>
        <w:spacing w:line="560" w:lineRule="atLeast"/>
        <w:ind w:firstLineChars="200" w:firstLine="880"/>
        <w:rPr>
          <w:rFonts w:ascii="Times New Roman" w:eastAsia="方正小标宋_GBK" w:hAnsi="Times New Roman" w:cs="Times New Roman"/>
          <w:sz w:val="44"/>
          <w:szCs w:val="44"/>
        </w:rPr>
      </w:pPr>
    </w:p>
    <w:p w:rsidR="001A55F5" w:rsidRPr="008939A5" w:rsidRDefault="001A55F5" w:rsidP="008939A5">
      <w:pPr>
        <w:spacing w:line="560" w:lineRule="atLeast"/>
        <w:ind w:firstLineChars="1300" w:firstLine="416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8939A5">
        <w:rPr>
          <w:rFonts w:ascii="Times New Roman" w:eastAsia="方正仿宋_GBK" w:hAnsi="Times New Roman" w:cs="Times New Roman"/>
          <w:sz w:val="32"/>
          <w:szCs w:val="32"/>
        </w:rPr>
        <w:t>无锡市</w:t>
      </w:r>
      <w:proofErr w:type="gramStart"/>
      <w:r w:rsidRPr="008939A5">
        <w:rPr>
          <w:rFonts w:ascii="Times New Roman" w:eastAsia="方正仿宋_GBK" w:hAnsi="Times New Roman" w:cs="Times New Roman"/>
          <w:sz w:val="32"/>
          <w:szCs w:val="32"/>
        </w:rPr>
        <w:t>滨湖区</w:t>
      </w:r>
      <w:proofErr w:type="gramEnd"/>
      <w:r w:rsidRPr="008939A5">
        <w:rPr>
          <w:rFonts w:ascii="Times New Roman" w:eastAsia="方正仿宋_GBK" w:hAnsi="Times New Roman" w:cs="Times New Roman"/>
          <w:sz w:val="32"/>
          <w:szCs w:val="32"/>
        </w:rPr>
        <w:t>交通运输</w:t>
      </w:r>
      <w:r w:rsidR="00B200FC" w:rsidRPr="008939A5">
        <w:rPr>
          <w:rFonts w:ascii="Times New Roman" w:eastAsia="方正仿宋_GBK" w:hAnsi="Times New Roman" w:cs="Times New Roman"/>
          <w:sz w:val="32"/>
          <w:szCs w:val="32"/>
        </w:rPr>
        <w:t>局</w:t>
      </w:r>
      <w:r w:rsidR="00354A48" w:rsidRPr="008939A5">
        <w:rPr>
          <w:rFonts w:ascii="Times New Roman" w:eastAsia="方正仿宋_GBK" w:hAnsi="Times New Roman" w:cs="Times New Roman"/>
          <w:sz w:val="32"/>
          <w:szCs w:val="32"/>
        </w:rPr>
        <w:t>办公室</w:t>
      </w:r>
    </w:p>
    <w:p w:rsidR="001A55F5" w:rsidRPr="008939A5" w:rsidRDefault="00053866" w:rsidP="008939A5">
      <w:pPr>
        <w:spacing w:line="560" w:lineRule="atLeast"/>
        <w:ind w:rightChars="582" w:right="1222" w:firstLineChars="1645" w:firstLine="5264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8939A5">
        <w:rPr>
          <w:rFonts w:ascii="Times New Roman" w:eastAsia="方正仿宋_GBK" w:hAnsi="Times New Roman" w:cs="Times New Roman"/>
          <w:sz w:val="32"/>
          <w:szCs w:val="32"/>
        </w:rPr>
        <w:t>2022</w:t>
      </w:r>
      <w:r w:rsidR="001A55F5" w:rsidRPr="008939A5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087417" w:rsidRPr="008939A5">
        <w:rPr>
          <w:rFonts w:ascii="Times New Roman" w:eastAsia="方正仿宋_GBK" w:hAnsi="Times New Roman" w:cs="Times New Roman"/>
          <w:sz w:val="32"/>
          <w:szCs w:val="32"/>
        </w:rPr>
        <w:t>7</w:t>
      </w:r>
      <w:r w:rsidR="001A55F5" w:rsidRPr="008939A5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076D94" w:rsidRPr="008939A5">
        <w:rPr>
          <w:rFonts w:ascii="Times New Roman" w:eastAsia="方正仿宋_GBK" w:hAnsi="Times New Roman" w:cs="Times New Roman"/>
          <w:sz w:val="32"/>
          <w:szCs w:val="32"/>
        </w:rPr>
        <w:t>1</w:t>
      </w:r>
      <w:r w:rsidR="008939A5" w:rsidRPr="008939A5">
        <w:rPr>
          <w:rFonts w:ascii="Times New Roman" w:eastAsia="方正仿宋_GBK" w:hAnsi="Times New Roman" w:cs="Times New Roman"/>
          <w:sz w:val="32"/>
          <w:szCs w:val="32"/>
        </w:rPr>
        <w:t>8</w:t>
      </w:r>
      <w:r w:rsidR="001A55F5" w:rsidRPr="008939A5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9108A6" w:rsidRPr="008939A5" w:rsidRDefault="009108A6" w:rsidP="008939A5">
      <w:pPr>
        <w:spacing w:line="560" w:lineRule="atLeast"/>
        <w:ind w:rightChars="582" w:right="1222"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A91BB0" w:rsidRPr="008939A5" w:rsidRDefault="00A91BB0" w:rsidP="008939A5">
      <w:pPr>
        <w:spacing w:line="560" w:lineRule="atLeast"/>
        <w:ind w:rightChars="-14" w:right="-29"/>
        <w:rPr>
          <w:rFonts w:ascii="Times New Roman" w:eastAsia="方正小标宋_GBK" w:hAnsi="Times New Roman" w:cs="Times New Roman"/>
          <w:sz w:val="44"/>
          <w:szCs w:val="44"/>
        </w:rPr>
      </w:pPr>
    </w:p>
    <w:sectPr w:rsidR="00A91BB0" w:rsidRPr="008939A5" w:rsidSect="003351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74" w:bottom="1134" w:left="1474" w:header="851" w:footer="992" w:gutter="0"/>
      <w:cols w:space="425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15" w:rsidRDefault="00361F15" w:rsidP="00AA10AF">
      <w:pPr>
        <w:spacing w:line="240" w:lineRule="auto"/>
      </w:pPr>
      <w:r>
        <w:separator/>
      </w:r>
    </w:p>
  </w:endnote>
  <w:endnote w:type="continuationSeparator" w:id="0">
    <w:p w:rsidR="00361F15" w:rsidRDefault="00361F15" w:rsidP="00AA10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6AC" w:rsidRDefault="009B76A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6369"/>
      <w:docPartObj>
        <w:docPartGallery w:val="Page Numbers (Bottom of Page)"/>
        <w:docPartUnique/>
      </w:docPartObj>
    </w:sdtPr>
    <w:sdtContent>
      <w:p w:rsidR="00C5255C" w:rsidRDefault="00C5255C" w:rsidP="00C5255C">
        <w:pPr>
          <w:pStyle w:val="a4"/>
          <w:ind w:rightChars="148" w:right="311"/>
          <w:jc w:val="right"/>
        </w:pPr>
        <w:r w:rsidRPr="00C5255C">
          <w:rPr>
            <w:rFonts w:ascii="宋体" w:eastAsia="宋体" w:hAnsi="宋体" w:hint="eastAsia"/>
            <w:sz w:val="28"/>
            <w:szCs w:val="28"/>
          </w:rPr>
          <w:t>—</w:t>
        </w:r>
        <w:r w:rsidRPr="00C5255C">
          <w:rPr>
            <w:rFonts w:ascii="宋体" w:eastAsia="宋体" w:hAnsi="宋体"/>
            <w:sz w:val="28"/>
            <w:szCs w:val="28"/>
          </w:rPr>
          <w:t xml:space="preserve"> </w:t>
        </w:r>
        <w:r w:rsidR="006E3CD5" w:rsidRPr="00C5255C">
          <w:rPr>
            <w:rFonts w:ascii="宋体" w:eastAsia="宋体" w:hAnsi="宋体"/>
            <w:sz w:val="28"/>
            <w:szCs w:val="28"/>
          </w:rPr>
          <w:fldChar w:fldCharType="begin"/>
        </w:r>
        <w:r w:rsidRPr="00C5255C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6E3CD5" w:rsidRPr="00C5255C">
          <w:rPr>
            <w:rFonts w:ascii="宋体" w:eastAsia="宋体" w:hAnsi="宋体"/>
            <w:sz w:val="28"/>
            <w:szCs w:val="28"/>
          </w:rPr>
          <w:fldChar w:fldCharType="separate"/>
        </w:r>
        <w:r w:rsidR="002E2EEC" w:rsidRPr="002E2EEC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="006E3CD5" w:rsidRPr="00C5255C">
          <w:rPr>
            <w:rFonts w:ascii="宋体" w:eastAsia="宋体" w:hAnsi="宋体"/>
            <w:sz w:val="28"/>
            <w:szCs w:val="28"/>
          </w:rPr>
          <w:fldChar w:fldCharType="end"/>
        </w:r>
        <w:r w:rsidRPr="00C5255C"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  <w:p w:rsidR="00C5255C" w:rsidRDefault="00C5255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6AC" w:rsidRDefault="009B76A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15" w:rsidRDefault="00361F15" w:rsidP="00AA10AF">
      <w:pPr>
        <w:spacing w:line="240" w:lineRule="auto"/>
      </w:pPr>
      <w:r>
        <w:separator/>
      </w:r>
    </w:p>
  </w:footnote>
  <w:footnote w:type="continuationSeparator" w:id="0">
    <w:p w:rsidR="00361F15" w:rsidRDefault="00361F15" w:rsidP="00AA10A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6AC" w:rsidRDefault="009B76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6AC" w:rsidRDefault="009B76A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6AC" w:rsidRDefault="009B76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4891"/>
    <w:multiLevelType w:val="singleLevel"/>
    <w:tmpl w:val="235F4891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73530DCA"/>
    <w:multiLevelType w:val="hybridMultilevel"/>
    <w:tmpl w:val="4BCC654E"/>
    <w:lvl w:ilvl="0" w:tplc="38C689FE">
      <w:start w:val="2"/>
      <w:numFmt w:val="bullet"/>
      <w:lvlText w:val="—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5E5E"/>
    <w:rsid w:val="000149DB"/>
    <w:rsid w:val="00050D31"/>
    <w:rsid w:val="00053866"/>
    <w:rsid w:val="00066B81"/>
    <w:rsid w:val="00072C5B"/>
    <w:rsid w:val="00076D94"/>
    <w:rsid w:val="00087417"/>
    <w:rsid w:val="000A5662"/>
    <w:rsid w:val="000D5CB9"/>
    <w:rsid w:val="000E5552"/>
    <w:rsid w:val="000F3D01"/>
    <w:rsid w:val="00121479"/>
    <w:rsid w:val="00130ED6"/>
    <w:rsid w:val="0014080E"/>
    <w:rsid w:val="0019698D"/>
    <w:rsid w:val="001A55F5"/>
    <w:rsid w:val="001A740B"/>
    <w:rsid w:val="001B05EB"/>
    <w:rsid w:val="001C7B9E"/>
    <w:rsid w:val="001F2481"/>
    <w:rsid w:val="001F7D0C"/>
    <w:rsid w:val="00225D79"/>
    <w:rsid w:val="00231FF2"/>
    <w:rsid w:val="0023466F"/>
    <w:rsid w:val="0025161B"/>
    <w:rsid w:val="00252A6E"/>
    <w:rsid w:val="00255E41"/>
    <w:rsid w:val="00264AE6"/>
    <w:rsid w:val="00266865"/>
    <w:rsid w:val="00271705"/>
    <w:rsid w:val="002867CA"/>
    <w:rsid w:val="00292F29"/>
    <w:rsid w:val="002A5CF2"/>
    <w:rsid w:val="002B327E"/>
    <w:rsid w:val="002B700F"/>
    <w:rsid w:val="002D5787"/>
    <w:rsid w:val="002E2EEC"/>
    <w:rsid w:val="002E3464"/>
    <w:rsid w:val="00301C13"/>
    <w:rsid w:val="00314F06"/>
    <w:rsid w:val="003170A4"/>
    <w:rsid w:val="0032120D"/>
    <w:rsid w:val="00321356"/>
    <w:rsid w:val="00332BF3"/>
    <w:rsid w:val="003351B3"/>
    <w:rsid w:val="003428CA"/>
    <w:rsid w:val="00346541"/>
    <w:rsid w:val="00354A48"/>
    <w:rsid w:val="00361F15"/>
    <w:rsid w:val="0037713E"/>
    <w:rsid w:val="003906AC"/>
    <w:rsid w:val="003B1003"/>
    <w:rsid w:val="003C0C3D"/>
    <w:rsid w:val="003C105E"/>
    <w:rsid w:val="003C28F1"/>
    <w:rsid w:val="003D23FA"/>
    <w:rsid w:val="003D7631"/>
    <w:rsid w:val="003F77D7"/>
    <w:rsid w:val="00404292"/>
    <w:rsid w:val="0041354F"/>
    <w:rsid w:val="0042757B"/>
    <w:rsid w:val="004410A4"/>
    <w:rsid w:val="00442CBE"/>
    <w:rsid w:val="004466B3"/>
    <w:rsid w:val="00466ADE"/>
    <w:rsid w:val="00483DB2"/>
    <w:rsid w:val="00485C82"/>
    <w:rsid w:val="00485E33"/>
    <w:rsid w:val="00487546"/>
    <w:rsid w:val="004904ED"/>
    <w:rsid w:val="004C3E26"/>
    <w:rsid w:val="004D0740"/>
    <w:rsid w:val="004D64A7"/>
    <w:rsid w:val="00510389"/>
    <w:rsid w:val="0052578D"/>
    <w:rsid w:val="00564B91"/>
    <w:rsid w:val="005672F9"/>
    <w:rsid w:val="00576CBB"/>
    <w:rsid w:val="00590D6D"/>
    <w:rsid w:val="005928B4"/>
    <w:rsid w:val="005970C6"/>
    <w:rsid w:val="005A1392"/>
    <w:rsid w:val="005A3B07"/>
    <w:rsid w:val="005B175F"/>
    <w:rsid w:val="005C0220"/>
    <w:rsid w:val="005C4296"/>
    <w:rsid w:val="005D26E2"/>
    <w:rsid w:val="006204BC"/>
    <w:rsid w:val="00623EF8"/>
    <w:rsid w:val="00624B1B"/>
    <w:rsid w:val="00626BED"/>
    <w:rsid w:val="0069545E"/>
    <w:rsid w:val="006C6D80"/>
    <w:rsid w:val="006C7D87"/>
    <w:rsid w:val="006D3658"/>
    <w:rsid w:val="006E0828"/>
    <w:rsid w:val="006E3CD5"/>
    <w:rsid w:val="006E4CAA"/>
    <w:rsid w:val="006F2B10"/>
    <w:rsid w:val="007254D3"/>
    <w:rsid w:val="00736849"/>
    <w:rsid w:val="0074650F"/>
    <w:rsid w:val="00771B95"/>
    <w:rsid w:val="00771F12"/>
    <w:rsid w:val="007938AC"/>
    <w:rsid w:val="007B14D0"/>
    <w:rsid w:val="007C128C"/>
    <w:rsid w:val="007D2E30"/>
    <w:rsid w:val="007E323C"/>
    <w:rsid w:val="007F0C6F"/>
    <w:rsid w:val="008065B7"/>
    <w:rsid w:val="008124A6"/>
    <w:rsid w:val="00822125"/>
    <w:rsid w:val="00831753"/>
    <w:rsid w:val="008407AC"/>
    <w:rsid w:val="00843FE7"/>
    <w:rsid w:val="008628F4"/>
    <w:rsid w:val="008766AC"/>
    <w:rsid w:val="00882C9B"/>
    <w:rsid w:val="00884CF6"/>
    <w:rsid w:val="008939A5"/>
    <w:rsid w:val="008C07AF"/>
    <w:rsid w:val="008C7D80"/>
    <w:rsid w:val="008D239C"/>
    <w:rsid w:val="008E36F3"/>
    <w:rsid w:val="008F1269"/>
    <w:rsid w:val="009108A6"/>
    <w:rsid w:val="0093770F"/>
    <w:rsid w:val="009614BB"/>
    <w:rsid w:val="0096491A"/>
    <w:rsid w:val="00971D7F"/>
    <w:rsid w:val="00985171"/>
    <w:rsid w:val="0099553A"/>
    <w:rsid w:val="009A60C8"/>
    <w:rsid w:val="009B76AC"/>
    <w:rsid w:val="009C4834"/>
    <w:rsid w:val="009C5655"/>
    <w:rsid w:val="009D5E55"/>
    <w:rsid w:val="009D7049"/>
    <w:rsid w:val="009D7746"/>
    <w:rsid w:val="009F30C7"/>
    <w:rsid w:val="009F3700"/>
    <w:rsid w:val="009F4547"/>
    <w:rsid w:val="00A129C4"/>
    <w:rsid w:val="00A612CB"/>
    <w:rsid w:val="00A62ECC"/>
    <w:rsid w:val="00A91BB0"/>
    <w:rsid w:val="00AA10AF"/>
    <w:rsid w:val="00AA5E3D"/>
    <w:rsid w:val="00AC049D"/>
    <w:rsid w:val="00AC441C"/>
    <w:rsid w:val="00AC5D7C"/>
    <w:rsid w:val="00AC7627"/>
    <w:rsid w:val="00AD3C73"/>
    <w:rsid w:val="00AD6561"/>
    <w:rsid w:val="00AD7359"/>
    <w:rsid w:val="00AD7FD8"/>
    <w:rsid w:val="00B046EA"/>
    <w:rsid w:val="00B05BD5"/>
    <w:rsid w:val="00B1307C"/>
    <w:rsid w:val="00B200FC"/>
    <w:rsid w:val="00B30BAA"/>
    <w:rsid w:val="00B34E89"/>
    <w:rsid w:val="00B3535C"/>
    <w:rsid w:val="00B41F64"/>
    <w:rsid w:val="00B43954"/>
    <w:rsid w:val="00B507DD"/>
    <w:rsid w:val="00B5593D"/>
    <w:rsid w:val="00B559F4"/>
    <w:rsid w:val="00B93726"/>
    <w:rsid w:val="00BA37BD"/>
    <w:rsid w:val="00BB0F89"/>
    <w:rsid w:val="00BC4915"/>
    <w:rsid w:val="00BD1462"/>
    <w:rsid w:val="00BD1EDD"/>
    <w:rsid w:val="00BE18EA"/>
    <w:rsid w:val="00BF5E7F"/>
    <w:rsid w:val="00C006AC"/>
    <w:rsid w:val="00C02610"/>
    <w:rsid w:val="00C303A6"/>
    <w:rsid w:val="00C34EE5"/>
    <w:rsid w:val="00C3528C"/>
    <w:rsid w:val="00C5255C"/>
    <w:rsid w:val="00C52F6C"/>
    <w:rsid w:val="00C643C0"/>
    <w:rsid w:val="00C87EDD"/>
    <w:rsid w:val="00CE6F5F"/>
    <w:rsid w:val="00D0772F"/>
    <w:rsid w:val="00D20CB0"/>
    <w:rsid w:val="00D22F6C"/>
    <w:rsid w:val="00D6175D"/>
    <w:rsid w:val="00D6484F"/>
    <w:rsid w:val="00D90A4E"/>
    <w:rsid w:val="00DD46A0"/>
    <w:rsid w:val="00DD657A"/>
    <w:rsid w:val="00DF05F4"/>
    <w:rsid w:val="00E15E5E"/>
    <w:rsid w:val="00E15EE1"/>
    <w:rsid w:val="00E31CD1"/>
    <w:rsid w:val="00E33CFC"/>
    <w:rsid w:val="00E42D29"/>
    <w:rsid w:val="00E43ACE"/>
    <w:rsid w:val="00EC6E74"/>
    <w:rsid w:val="00EE2E1F"/>
    <w:rsid w:val="00EE3764"/>
    <w:rsid w:val="00EF58C5"/>
    <w:rsid w:val="00F02A96"/>
    <w:rsid w:val="00F17469"/>
    <w:rsid w:val="00F502A0"/>
    <w:rsid w:val="00F519DA"/>
    <w:rsid w:val="00FA4616"/>
    <w:rsid w:val="00FB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0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0A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0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10AF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10AF"/>
    <w:rPr>
      <w:sz w:val="18"/>
      <w:szCs w:val="18"/>
    </w:rPr>
  </w:style>
  <w:style w:type="paragraph" w:styleId="a6">
    <w:name w:val="List Paragraph"/>
    <w:basedOn w:val="a"/>
    <w:uiPriority w:val="34"/>
    <w:qFormat/>
    <w:rsid w:val="000D5CB9"/>
    <w:pPr>
      <w:ind w:firstLineChars="200" w:firstLine="420"/>
    </w:pPr>
  </w:style>
  <w:style w:type="paragraph" w:styleId="a7">
    <w:name w:val="Date"/>
    <w:basedOn w:val="a"/>
    <w:next w:val="a"/>
    <w:link w:val="Char2"/>
    <w:uiPriority w:val="99"/>
    <w:semiHidden/>
    <w:unhideWhenUsed/>
    <w:rsid w:val="00321356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21356"/>
  </w:style>
  <w:style w:type="table" w:styleId="a8">
    <w:name w:val="Table Grid"/>
    <w:basedOn w:val="a1"/>
    <w:uiPriority w:val="39"/>
    <w:rsid w:val="00BD1ED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23616;&#21150;&#36890;&#30693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局办通知.dotx</Template>
  <TotalTime>111</TotalTime>
  <Pages>1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37</cp:revision>
  <cp:lastPrinted>2022-07-17T09:09:00Z</cp:lastPrinted>
  <dcterms:created xsi:type="dcterms:W3CDTF">2022-07-17T07:11:00Z</dcterms:created>
  <dcterms:modified xsi:type="dcterms:W3CDTF">2023-11-02T06:51:00Z</dcterms:modified>
</cp:coreProperties>
</file>